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tbl>
      <w:tblPr>
        <w:tblStyle w:val="TableGrid"/>
        <w:tblW w:w="10343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96"/>
      </w:tblGrid>
      <w:tr w:rsidRPr="00545872" w:rsidR="0096718C" w:rsidTr="00787D29" w14:paraId="1E1B34BF" w14:textId="77777777">
        <w:tc>
          <w:tcPr>
            <w:tcW w:w="10343" w:type="dxa"/>
          </w:tcPr>
          <w:tbl>
            <w:tblPr>
              <w:tblStyle w:val="TableGrid1"/>
              <w:tblpPr w:leftFromText="180" w:rightFromText="180" w:vertAnchor="text" w:horzAnchor="margin" w:tblpY="-100"/>
              <w:tblW w:w="9952" w:type="dxa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single" w:color="A6A6A6" w:themeColor="background1" w:themeShade="A6" w:sz="4" w:space="0"/>
                <w:insideV w:val="single" w:color="A6A6A6" w:themeColor="background1" w:themeShade="A6" w:sz="4" w:space="0"/>
              </w:tblBorders>
              <w:tblLook w:val="04A0" w:firstRow="1" w:lastRow="0" w:firstColumn="1" w:lastColumn="0" w:noHBand="0" w:noVBand="1"/>
            </w:tblPr>
            <w:tblGrid>
              <w:gridCol w:w="9952"/>
            </w:tblGrid>
            <w:tr w:rsidRPr="00B22DFE" w:rsidR="008910D8" w:rsidTr="001653AB" w14:paraId="7DFF9B4C" w14:textId="77777777">
              <w:tc>
                <w:tcPr>
                  <w:tcW w:w="9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457C24" w:rsidR="008910D8" w:rsidP="00BF6A88" w:rsidRDefault="00457C24" w14:paraId="014CE526" w14:textId="47FA0914">
                  <w:pPr>
                    <w:pStyle w:val="Heading1"/>
                    <w:rPr>
                      <w:lang w:val="en-US"/>
                    </w:rPr>
                  </w:pPr>
                  <w:r w:rsidRPr="007B69BA">
                    <w:rPr>
                      <w:lang w:val="en-US"/>
                    </w:rPr>
                    <w:t>SELECT TAPE PROFCARE K ONE SIZE</w:t>
                  </w:r>
                </w:p>
              </w:tc>
            </w:tr>
          </w:tbl>
          <w:tbl>
            <w:tblPr>
              <w:tblStyle w:val="TableGrid"/>
              <w:tblpPr w:leftFromText="141" w:rightFromText="141" w:vertAnchor="page" w:horzAnchor="margin" w:tblpY="453"/>
              <w:tblOverlap w:val="never"/>
              <w:tblW w:w="0" w:type="auto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10280"/>
            </w:tblGrid>
            <w:tr w:rsidRPr="009F2CE4" w:rsidR="003B4E5F" w:rsidTr="004952F5" w14:paraId="36EDF396" w14:textId="77777777">
              <w:tc>
                <w:tcPr>
                  <w:tcW w:w="10117" w:type="dxa"/>
                </w:tcPr>
                <w:p w:rsidRPr="009F2CE4" w:rsidR="003B4E5F" w:rsidP="003B4E5F" w:rsidRDefault="00B06571" w14:paraId="626AD157" w14:textId="002786D3">
                  <w:pPr>
                    <w:jc w:val="center"/>
                    <w:rPr>
                      <w:lang w:val="sv-SE"/>
                      <w14:textOutline w14:w="9525" w14:cap="rnd" w14:cmpd="sng" w14:algn="ctr">
                        <w14:solidFill>
                          <w14:schemeClr w14:val="bg1">
                            <w14:lumMod w14:val="8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 w:rsidRPr="00B06571">
                    <w:rPr>
                      <w:noProof/>
                      <w:lang w:val="sv-SE"/>
                      <w14:textOutline w14:w="9525" w14:cap="rnd" w14:cmpd="sng" w14:algn="ctr">
                        <w14:solidFill>
                          <w14:schemeClr w14:val="bg1">
                            <w14:lumMod w14:val="85000"/>
                          </w14:schemeClr>
                        </w14:solidFill>
                        <w14:prstDash w14:val="solid"/>
                        <w14:bevel/>
                      </w14:textOutline>
                    </w:rPr>
                    <w:drawing>
                      <wp:inline distT="0" distB="0" distL="0" distR="0" wp14:anchorId="076C0BD2" wp14:editId="570E2F7C">
                        <wp:extent cx="6390640" cy="2254250"/>
                        <wp:effectExtent l="0" t="0" r="0" b="0"/>
                        <wp:docPr id="117920691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206915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90640" cy="2254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Pr="009F2CE4" w:rsidR="0096718C" w:rsidP="00064B4D" w:rsidRDefault="0096718C" w14:paraId="51F5B12A" w14:textId="77777777">
            <w:pPr>
              <w:rPr>
                <w:sz w:val="14"/>
                <w:szCs w:val="12"/>
                <w:lang w:val="sv-SE"/>
              </w:rPr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single" w:color="A6A6A6" w:themeColor="background1" w:themeShade="A6" w:sz="4" w:space="0"/>
                <w:insideV w:val="single" w:color="A6A6A6" w:themeColor="background1" w:themeShade="A6" w:sz="4" w:space="0"/>
              </w:tblBorders>
              <w:tblLook w:val="04A0" w:firstRow="1" w:lastRow="0" w:firstColumn="1" w:lastColumn="0" w:noHBand="0" w:noVBand="1"/>
            </w:tblPr>
            <w:tblGrid>
              <w:gridCol w:w="9952"/>
            </w:tblGrid>
            <w:tr w:rsidRPr="00545872" w:rsidR="0096718C" w:rsidTr="001653AB" w14:paraId="1C78BB0D" w14:textId="77777777">
              <w:tc>
                <w:tcPr>
                  <w:tcW w:w="9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117D8E" w:rsidR="00117D8E" w:rsidP="00117D8E" w:rsidRDefault="00117D8E" w14:paraId="27DC6DB6" w14:textId="77777777">
                  <w:pPr>
                    <w:pStyle w:val="BulletList0"/>
                    <w:rPr>
                      <w:kern w:val="2"/>
                      <w:szCs w:val="24"/>
                      <w:lang w:val="fi-FI" w:eastAsia="sv-SE"/>
                      <w14:ligatures w14:val="standardContextual"/>
                    </w:rPr>
                  </w:pPr>
                  <w:r w:rsidRPr="00117D8E">
                    <w:rPr>
                      <w:lang w:val="fi-FI"/>
                    </w:rPr>
                    <w:t>Tuotenumero: 720003 LOT 20250401 (sininen, beige, punainen, musta)</w:t>
                  </w:r>
                </w:p>
                <w:p w:rsidRPr="00117D8E" w:rsidR="00117D8E" w:rsidP="00117D8E" w:rsidRDefault="00117D8E" w14:paraId="7A3BA614" w14:textId="77777777">
                  <w:pPr>
                    <w:pStyle w:val="BulletList0"/>
                    <w:rPr>
                      <w:kern w:val="2"/>
                      <w:szCs w:val="24"/>
                      <w:lang w:val="fi-FI" w:eastAsia="sv-SE"/>
                      <w14:ligatures w14:val="standardContextual"/>
                    </w:rPr>
                  </w:pPr>
                  <w:r>
                    <w:t>Myyntiaika 1.8.2017–28.9.2026</w:t>
                  </w:r>
                </w:p>
                <w:p w:rsidRPr="003371E8" w:rsidR="000C4756" w:rsidP="003371E8" w:rsidRDefault="00000000" w14:paraId="622A58AE" w14:textId="77777777">
                  <w:pPr>
                    <w:pStyle w:val="BulletList0"/>
                    <w:rPr>
                      <w:kern w:val="2"/>
                      <w:szCs w:val="24"/>
                      <w:lang w:val="fi-FI" w:eastAsia="sv-SE"/>
                      <w14:ligatures w14:val="standardContextual"/>
                    </w:rPr>
                  </w:pPr>
                  <w:r w:rsidRPr="006F62FC">
                    <w:rPr>
                      <w:lang w:val="sv-SE"/>
                    </w:rPr>
                    <w:t>Myymälät:</w:t>
                  </w:r>
                  <w:r>
                    <w:rPr>
                      <w:lang w:val="sv-SE"/>
                    </w:rPr>
                    <w:t xml:space="preserve"> Stadium SE</w:t>
                  </w:r>
                  <w:r w:rsidRPr="006F62FC">
                    <w:rPr>
                      <w:lang w:val="sv-SE"/>
                    </w:rPr>
                    <w:t xml:space="preserve"> ja</w:t>
                  </w:r>
                  <w:r>
                    <w:rPr>
                      <w:lang w:val="sv-SE"/>
                    </w:rPr>
                    <w:t xml:space="preserve"> Stadium FI. </w:t>
                  </w:r>
                  <w:r w:rsidRPr="006F62FC">
                    <w:rPr>
                      <w:lang w:val="sv-SE"/>
                    </w:rPr>
                    <w:t>Verkkokaupat:</w:t>
                  </w:r>
                  <w:r>
                    <w:rPr>
                      <w:lang w:val="sv-SE"/>
                    </w:rPr>
                    <w:t xml:space="preserve"> Stadium SE</w:t>
                  </w:r>
                  <w:r w:rsidRPr="006F62FC">
                    <w:rPr>
                      <w:lang w:val="sv-SE"/>
                    </w:rPr>
                    <w:t xml:space="preserve"> ja</w:t>
                  </w:r>
                  <w:r>
                    <w:rPr>
                      <w:lang w:val="sv-SE"/>
                    </w:rPr>
                    <w:t xml:space="preserve"> Stadium FI</w:t>
                  </w:r>
                </w:p>
                <w:p w:rsidRPr="00FA3FD5" w:rsidR="00F9235A" w:rsidP="00687391" w:rsidRDefault="00F9235A" w14:paraId="3136C037" w14:textId="6C6120A0">
                  <w:pPr>
                    <w:pStyle w:val="BulletList0"/>
                    <w:numPr>
                      <w:ilvl w:val="0"/>
                      <w:numId w:val="0"/>
                    </w:numPr>
                    <w:ind w:left="720"/>
                    <w:rPr>
                      <w:lang w:val="sv-SE"/>
                    </w:rPr>
                  </w:pPr>
                </w:p>
              </w:tc>
            </w:tr>
          </w:tbl>
          <w:p w:rsidRPr="009F2CE4" w:rsidR="0096718C" w:rsidRDefault="0096718C" w14:paraId="5EAC969F" w14:textId="77777777">
            <w:pPr>
              <w:rPr>
                <w:lang w:val="sv-SE"/>
              </w:rPr>
            </w:pPr>
          </w:p>
        </w:tc>
      </w:tr>
      <w:tr w:rsidRPr="0030528C" w:rsidR="0096718C" w:rsidTr="00787D29" w14:paraId="7117AFBB" w14:textId="77777777">
        <w:tc>
          <w:tcPr>
            <w:tcW w:w="10343" w:type="dxa"/>
          </w:tcPr>
          <w:p w:rsidRPr="005C7B63" w:rsidR="000C4756" w:rsidP="003A3068" w:rsidRDefault="003A3068" w14:paraId="7D83219F" w14:textId="77777777">
            <w:pPr>
              <w:pStyle w:val="Heading1"/>
              <w:spacing w:before="120"/>
              <w:rPr>
                <w:lang w:val="sv-SE"/>
              </w:rPr>
            </w:pPr>
            <w:r w:rsidRPr="003A3068">
              <w:t>VAARA</w:t>
            </w: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single" w:color="A6A6A6" w:themeColor="background1" w:themeShade="A6" w:sz="4" w:space="0"/>
                <w:bottom w:val="single" w:color="A6A6A6" w:themeColor="background1" w:themeShade="A6" w:sz="4" w:space="0"/>
                <w:right w:val="single" w:color="A6A6A6" w:themeColor="background1" w:themeShade="A6" w:sz="4" w:space="0"/>
                <w:insideH w:val="single" w:color="A6A6A6" w:themeColor="background1" w:themeShade="A6" w:sz="4" w:space="0"/>
                <w:insideV w:val="single" w:color="A6A6A6" w:themeColor="background1" w:themeShade="A6" w:sz="4" w:space="0"/>
              </w:tblBorders>
              <w:tblLook w:val="04A0" w:firstRow="1" w:lastRow="0" w:firstColumn="1" w:lastColumn="0" w:noHBand="0" w:noVBand="1"/>
            </w:tblPr>
            <w:tblGrid>
              <w:gridCol w:w="9952"/>
            </w:tblGrid>
            <w:tr w:rsidRPr="0030528C" w:rsidR="00064B4D" w:rsidTr="001653AB" w14:paraId="6DF04D29" w14:textId="77777777">
              <w:tc>
                <w:tcPr>
                  <w:tcW w:w="9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30528C" w:rsidR="0030528C" w:rsidP="0030528C" w:rsidRDefault="0030528C" w14:paraId="0D69FDD6" w14:textId="77777777">
                  <w:pPr>
                    <w:pStyle w:val="BulletList0"/>
                    <w:divId w:val="1100562530"/>
                    <w:rPr>
                      <w:kern w:val="2"/>
                      <w:szCs w:val="24"/>
                      <w:lang w:val="fi-FI" w:eastAsia="sv-SE"/>
                      <w14:ligatures w14:val="standardContextual"/>
                    </w:rPr>
                  </w:pPr>
                  <w:r>
                    <w:rPr>
                      <w:lang w:val="fi-FI"/>
                    </w:rPr>
                    <w:t xml:space="preserve">Testeissä havaittiin, että tuote sisälsi kohonneita pitoisuuksia tiettyjä PFAS-yhdisteisiin liittyviä aineita. </w:t>
                  </w:r>
                </w:p>
                <w:p w:rsidRPr="0030528C" w:rsidR="0030528C" w:rsidP="0030528C" w:rsidRDefault="0030528C" w14:paraId="363BAEBE" w14:textId="77777777">
                  <w:pPr>
                    <w:pStyle w:val="BulletList0"/>
                    <w:divId w:val="1100562530"/>
                    <w:rPr>
                      <w:lang w:val="fi-FI"/>
                    </w:rPr>
                  </w:pPr>
                  <w:r>
                    <w:rPr>
                      <w:lang w:val="fi-FI"/>
                    </w:rPr>
                    <w:t>Pitoisuudet ylittävät EU:n POP-asetuksessa ja REACH-asetuksessa säädetyt raja-arvot.</w:t>
                  </w:r>
                </w:p>
                <w:p w:rsidR="0030528C" w:rsidP="00DD6116" w:rsidRDefault="0030528C" w14:paraId="1220580D" w14:textId="77777777">
                  <w:pPr>
                    <w:pStyle w:val="BulletList0"/>
                    <w:numPr>
                      <w:ilvl w:val="0"/>
                      <w:numId w:val="0"/>
                    </w:numPr>
                    <w:ind w:left="720"/>
                    <w:rPr>
                      <w:kern w:val="2"/>
                      <w:szCs w:val="24"/>
                      <w:lang w:val="sv-SE" w:eastAsia="sv-SE"/>
                      <w14:ligatures w14:val="standardContextual"/>
                    </w:rPr>
                  </w:pPr>
                  <w:r>
                    <w:rPr>
                      <w:b/>
                      <w:bCs/>
                      <w:lang w:val="fi-FI"/>
                    </w:rPr>
                    <w:t>Syy</w:t>
                  </w:r>
                </w:p>
                <w:p w:rsidRPr="0030528C" w:rsidR="0030528C" w:rsidP="0030528C" w:rsidRDefault="0030528C" w14:paraId="12049415" w14:textId="77777777">
                  <w:pPr>
                    <w:pStyle w:val="BulletList0"/>
                    <w:numPr>
                      <w:ilvl w:val="0"/>
                      <w:numId w:val="36"/>
                    </w:numPr>
                    <w:divId w:val="1100562530"/>
                    <w:rPr>
                      <w:lang w:val="fi-FI"/>
                    </w:rPr>
                  </w:pPr>
                  <w:r>
                    <w:rPr>
                      <w:lang w:val="fi-FI"/>
                    </w:rPr>
                    <w:t>Kyseisiä aineita oli teipissä puutteellisen valvonnan vuoksi vettä hylkivän käsittelyn levityksen yhteydessä. Käsittelyä käytettiin parantamaan tuotteen toimivuutta märissä ja hikisissä olosuhteissa.</w:t>
                  </w:r>
                </w:p>
                <w:p w:rsidRPr="0030528C" w:rsidR="0030528C" w:rsidP="0030528C" w:rsidRDefault="0030528C" w14:paraId="54B1941D" w14:textId="77777777">
                  <w:pPr>
                    <w:pStyle w:val="BulletList0"/>
                    <w:numPr>
                      <w:ilvl w:val="0"/>
                      <w:numId w:val="36"/>
                    </w:numPr>
                    <w:divId w:val="1100562530"/>
                    <w:rPr>
                      <w:lang w:val="fi-FI"/>
                    </w:rPr>
                  </w:pPr>
                  <w:r>
                    <w:rPr>
                      <w:lang w:val="fi-FI"/>
                    </w:rPr>
                    <w:t>Käsittelyä oli vain teipin ulkopinnalla.</w:t>
                  </w:r>
                </w:p>
                <w:p w:rsidRPr="0030528C" w:rsidR="0030528C" w:rsidP="0030528C" w:rsidRDefault="0030528C" w14:paraId="3B8BF600" w14:textId="77777777">
                  <w:pPr>
                    <w:pStyle w:val="BulletList0"/>
                    <w:numPr>
                      <w:ilvl w:val="0"/>
                      <w:numId w:val="36"/>
                    </w:numPr>
                    <w:divId w:val="1100562530"/>
                    <w:rPr>
                      <w:lang w:val="fi-FI"/>
                    </w:rPr>
                  </w:pPr>
                  <w:r>
                    <w:rPr>
                      <w:lang w:val="fi-FI"/>
                    </w:rPr>
                    <w:t xml:space="preserve">Tuotteen uudet toimitukset eivät ole tämän ongelman piirissä. </w:t>
                  </w:r>
                </w:p>
                <w:p w:rsidRPr="0030528C" w:rsidR="00F9235A" w:rsidP="00F9235A" w:rsidRDefault="00F9235A" w14:paraId="7BF48070" w14:textId="56EB6569">
                  <w:pPr>
                    <w:pStyle w:val="BulletList0"/>
                    <w:numPr>
                      <w:ilvl w:val="0"/>
                      <w:numId w:val="0"/>
                    </w:numPr>
                    <w:ind w:left="720"/>
                    <w:rPr>
                      <w:lang w:val="fi-FI"/>
                    </w:rPr>
                  </w:pPr>
                </w:p>
              </w:tc>
            </w:tr>
          </w:tbl>
          <w:p w:rsidRPr="0030528C" w:rsidR="00064B4D" w:rsidRDefault="00064B4D" w14:paraId="36CCFD21" w14:textId="77777777">
            <w:pPr>
              <w:rPr>
                <w:lang w:val="fi-FI"/>
              </w:rPr>
            </w:pPr>
          </w:p>
        </w:tc>
      </w:tr>
      <w:tr w:rsidRPr="00117D8E" w:rsidR="0096718C" w:rsidTr="00787D29" w14:paraId="705205D6" w14:textId="77777777">
        <w:tc>
          <w:tcPr>
            <w:tcW w:w="10343" w:type="dxa"/>
          </w:tcPr>
          <w:p w:rsidRPr="005C7B63" w:rsidR="000C4756" w:rsidP="00084EEF" w:rsidRDefault="00084EEF" w14:paraId="5626ADD0" w14:textId="77777777">
            <w:pPr>
              <w:pStyle w:val="Heading1"/>
              <w:spacing w:before="120"/>
              <w:rPr>
                <w:lang w:val="sv-SE"/>
              </w:rPr>
            </w:pPr>
            <w:r w:rsidRPr="00084EEF">
              <w:t>Asiakkaan oikeudet</w:t>
            </w:r>
          </w:p>
          <w:tbl>
            <w:tblPr>
              <w:tblStyle w:val="TableGrid"/>
              <w:tblW w:w="0" w:type="auto"/>
              <w:tblBorders>
                <w:top w:val="single" w:color="D9D9D9" w:themeColor="background1" w:themeShade="D9" w:sz="4" w:space="0"/>
                <w:left w:val="single" w:color="D9D9D9" w:themeColor="background1" w:themeShade="D9" w:sz="4" w:space="0"/>
                <w:bottom w:val="single" w:color="D9D9D9" w:themeColor="background1" w:themeShade="D9" w:sz="4" w:space="0"/>
                <w:right w:val="single" w:color="D9D9D9" w:themeColor="background1" w:themeShade="D9" w:sz="4" w:space="0"/>
                <w:insideH w:val="single" w:color="D9D9D9" w:themeColor="background1" w:themeShade="D9" w:sz="4" w:space="0"/>
                <w:insideV w:val="single" w:color="D9D9D9" w:themeColor="background1" w:themeShade="D9" w:sz="4" w:space="0"/>
              </w:tblBorders>
              <w:tblLook w:val="04A0" w:firstRow="1" w:lastRow="0" w:firstColumn="1" w:lastColumn="0" w:noHBand="0" w:noVBand="1"/>
            </w:tblPr>
            <w:tblGrid>
              <w:gridCol w:w="9952"/>
            </w:tblGrid>
            <w:tr w:rsidRPr="00117D8E" w:rsidR="00064B4D" w:rsidTr="001653AB" w14:paraId="00A0E80B" w14:textId="77777777">
              <w:tc>
                <w:tcPr>
                  <w:tcW w:w="9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6C4206" w:rsidR="006C4206" w:rsidP="006C4206" w:rsidRDefault="006C4206" w14:paraId="3BCB243E" w14:textId="77777777">
                  <w:pPr>
                    <w:pStyle w:val="BulletList0"/>
                    <w:numPr>
                      <w:ilvl w:val="0"/>
                      <w:numId w:val="10"/>
                    </w:numPr>
                    <w:rPr>
                      <w:kern w:val="2"/>
                      <w:szCs w:val="24"/>
                      <w:lang w:val="fi-FI" w:eastAsia="sv-SE"/>
                      <w14:ligatures w14:val="standardContextual"/>
                    </w:rPr>
                  </w:pPr>
                  <w:r>
                    <w:rPr>
                      <w:lang w:val="fi-FI"/>
                    </w:rPr>
                    <w:t>Oikeus palauttaa tuote Stadium-myymälään ja saada täysi hyvitys</w:t>
                  </w:r>
                </w:p>
                <w:p w:rsidRPr="00117D8E" w:rsidR="000C4756" w:rsidP="00117D8E" w:rsidRDefault="00117D8E" w14:paraId="6B7E1135" w14:textId="77777777">
                  <w:pPr>
                    <w:pStyle w:val="BulletList0"/>
                    <w:rPr>
                      <w:lang w:val="fi-FI"/>
                    </w:rPr>
                  </w:pPr>
                  <w:r w:rsidRPr="00117D8E">
                    <w:rPr>
                      <w:rStyle w:val="Hyperlink"/>
                      <w:color w:val="auto"/>
                      <w:u w:val="none"/>
                      <w:lang w:val="fi-FI"/>
                    </w:rPr>
                    <w:t xml:space="preserve">Takaisinvedettyjä tuotteita </w:t>
                  </w:r>
                  <w:r w:rsidRPr="00117D8E">
                    <w:rPr>
                      <w:rStyle w:val="Hyperlink"/>
                      <w:color w:val="C00000"/>
                      <w:lang w:val="fi-FI"/>
                    </w:rPr>
                    <w:t>EI SAA</w:t>
                  </w:r>
                  <w:r w:rsidRPr="00117D8E">
                    <w:rPr>
                      <w:rStyle w:val="Hyperlink"/>
                      <w:color w:val="auto"/>
                      <w:u w:val="none"/>
                      <w:lang w:val="fi-FI"/>
                    </w:rPr>
                    <w:t xml:space="preserve"> heittää kokonaisina roskiin.</w:t>
                  </w:r>
                </w:p>
                <w:p w:rsidRPr="00117D8E" w:rsidR="002B77A4" w:rsidP="005C625D" w:rsidRDefault="002B77A4" w14:paraId="7CC3DA76" w14:textId="77777777">
                  <w:pPr>
                    <w:pStyle w:val="BulletList0"/>
                    <w:numPr>
                      <w:ilvl w:val="0"/>
                      <w:numId w:val="0"/>
                    </w:numPr>
                    <w:spacing w:after="240"/>
                    <w:ind w:left="714"/>
                    <w:contextualSpacing w:val="0"/>
                    <w:rPr>
                      <w:lang w:val="fi-FI"/>
                    </w:rPr>
                  </w:pPr>
                </w:p>
              </w:tc>
            </w:tr>
          </w:tbl>
          <w:p w:rsidRPr="00117D8E" w:rsidR="00064B4D" w:rsidRDefault="00064B4D" w14:paraId="37F2952F" w14:textId="77777777">
            <w:pPr>
              <w:rPr>
                <w:lang w:val="fi-FI"/>
              </w:rPr>
            </w:pPr>
          </w:p>
        </w:tc>
      </w:tr>
    </w:tbl>
    <w:p w:rsidRPr="00117D8E" w:rsidR="0096718C" w:rsidP="00674ED5" w:rsidRDefault="0096718C" w14:paraId="2B5E3231" w14:textId="431D1EBF">
      <w:pPr>
        <w:rPr>
          <w:lang w:val="fi-FI"/>
        </w:rPr>
      </w:pPr>
    </w:p>
    <w:p w:rsidR="000C4756" w:rsidP="000C4756" w:rsidRDefault="000C4756" w14:paraId="0920C2DC" w14:textId="2583FBFC">
      <w:pPr>
        <w:tabs>
          <w:tab w:val="left" w:pos="2216"/>
        </w:tabs>
        <w:rPr>
          <w:lang w:val="fi-FI"/>
        </w:rPr>
      </w:pPr>
    </w:p>
    <w:p w:rsidRPr="003D1E0C" w:rsidR="003D1E0C" w:rsidP="5223B73D" w:rsidRDefault="003D1E0C" w14:paraId="12C3503E" w14:textId="3DE9F508">
      <w:pPr>
        <w:pStyle w:val="Normal"/>
        <w:rPr>
          <w:lang w:val="fi-FI"/>
        </w:rPr>
      </w:pPr>
    </w:p>
    <w:sectPr w:rsidRPr="003D1E0C" w:rsidR="003D1E0C" w:rsidSect="00787D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560" w:right="991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0E4E" w:rsidP="002B77A4" w:rsidRDefault="00A70E4E" w14:paraId="7B14B8EA" w14:textId="77777777">
      <w:pPr>
        <w:spacing w:after="0" w:line="240" w:lineRule="auto"/>
      </w:pPr>
      <w:r>
        <w:separator/>
      </w:r>
    </w:p>
  </w:endnote>
  <w:endnote w:type="continuationSeparator" w:id="0">
    <w:p w:rsidR="00A70E4E" w:rsidP="002B77A4" w:rsidRDefault="00A70E4E" w14:paraId="51A9D6E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B31825A-B563-4431-AEF7-C3F7AF0D2503}" r:id="rId1"/>
    <w:embedBold w:fontKey="{0C4119BA-A23F-46F0-B2FE-642E88EF38EA}" r:id="rId2"/>
    <w:embedItalic w:fontKey="{ADC47229-5B3F-48CF-A1BB-3BC3314CB327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412A" w:rsidRDefault="00F2412A" w14:paraId="28760A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95D86" w:rsidR="002B77A4" w:rsidRDefault="00395D86" w14:paraId="3A129FA8" w14:textId="361E7B82">
    <w:pPr>
      <w:pStyle w:val="Footer"/>
      <w:rPr>
        <w:rFonts w:ascii="EC Square Sans Pro" w:hAnsi="EC Square Sans Pro"/>
        <w:b/>
        <w:bCs/>
        <w:color w:val="E60313"/>
        <w:szCs w:val="24"/>
        <w:lang w:val="fi-FI"/>
      </w:rPr>
    </w:pPr>
    <w:r>
      <w:rPr>
        <w:rFonts w:ascii="EC Square Sans Pro" w:hAnsi="EC Square Sans Pro"/>
        <w:b/>
        <w:bCs/>
        <w:color w:val="E60313"/>
        <w:lang w:val="fi-FI"/>
      </w:rPr>
      <w:t>LEVITÄ TIETOA: Kerro ystävillesi ja perheellesi tästä takaisinvedosta!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412A" w:rsidRDefault="00F2412A" w14:paraId="0A2BBAE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0E4E" w:rsidP="002B77A4" w:rsidRDefault="00A70E4E" w14:paraId="7AFAF6A6" w14:textId="77777777">
      <w:pPr>
        <w:spacing w:after="0" w:line="240" w:lineRule="auto"/>
      </w:pPr>
      <w:r>
        <w:separator/>
      </w:r>
    </w:p>
  </w:footnote>
  <w:footnote w:type="continuationSeparator" w:id="0">
    <w:p w:rsidR="00A70E4E" w:rsidP="002B77A4" w:rsidRDefault="00A70E4E" w14:paraId="7647C4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412A" w:rsidRDefault="00F2412A" w14:paraId="3B6FBE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1312E" w:rsidR="00677108" w:rsidP="00677108" w:rsidRDefault="00677108" w14:paraId="69A4E12D" w14:textId="622209FD">
    <w:pPr>
      <w:jc w:val="center"/>
      <w:rPr>
        <w:rFonts w:ascii="EC Square Sans Pro" w:hAnsi="EC Square Sans Pro"/>
        <w:b w:val="1"/>
        <w:bCs w:val="1"/>
        <w:color w:val="E60313"/>
        <w:sz w:val="36"/>
        <w:szCs w:val="36"/>
        <w:lang w:val="fi-FI"/>
      </w:rPr>
    </w:pPr>
    <w:r w:rsidR="01CCBD63">
      <w:drawing>
        <wp:anchor distT="0" distB="0" distL="114300" distR="114300" simplePos="0" relativeHeight="251655165" behindDoc="0" locked="0" layoutInCell="1" allowOverlap="1" wp14:editId="2125F3A2" wp14:anchorId="30AF1714">
          <wp:simplePos x="0" y="0"/>
          <wp:positionH relativeFrom="column">
            <wp:posOffset>-542925</wp:posOffset>
          </wp:positionH>
          <wp:positionV relativeFrom="paragraph">
            <wp:posOffset>-428625</wp:posOffset>
          </wp:positionV>
          <wp:extent cx="7556507" cy="10670400"/>
          <wp:effectExtent l="19050" t="19050" r="25400" b="17145"/>
          <wp:wrapNone/>
          <wp:docPr id="29" name="Picture 29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7" cy="10670400"/>
                  </a:xfrm>
                  <a:prstGeom prst="rect">
                    <a:avLst/>
                  </a:prstGeom>
                  <a:noFill/>
                  <a:ln w="3175">
                    <a:solidFill>
                      <a:schemeClr val="bg1">
                        <a:lumMod val="8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5223B73D" w:rsidR="01CCBD63">
      <w:rPr>
        <w:rFonts w:ascii="EC Square Sans Pro" w:hAnsi="EC Square Sans Pro"/>
        <w:b w:val="1"/>
        <w:bCs w:val="1"/>
        <w:color w:val="E60313"/>
        <w:sz w:val="36"/>
        <w:szCs w:val="36"/>
        <w:lang w:val="fi-FI"/>
      </w:rPr>
      <w:t>työntekijät saavat tiedon.</w:t>
    </w:r>
  </w:p>
  <w:p w:rsidR="00BA26C8" w:rsidRDefault="00924D89" w14:paraId="4A058AE8" w14:textId="1D57CE97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9D2B3B" wp14:editId="42D366D7">
              <wp:simplePos x="0" y="0"/>
              <wp:positionH relativeFrom="margin">
                <wp:align>left</wp:align>
              </wp:positionH>
              <wp:positionV relativeFrom="paragraph">
                <wp:posOffset>226088</wp:posOffset>
              </wp:positionV>
              <wp:extent cx="1343770" cy="310100"/>
              <wp:effectExtent l="0" t="0" r="889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770" cy="31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A974AC" w:rsidR="00AA3DA2" w:rsidP="00AA3DA2" w:rsidRDefault="00F2412A" w14:paraId="1F24F994" w14:textId="1FA43951">
                          <w:pPr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2026-09-30</w:t>
                          </w:r>
                        </w:p>
                        <w:p w:rsidR="00924D89" w:rsidRDefault="00924D89" w14:paraId="25F439B2" w14:textId="193EF40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C9D2B3B">
              <v:stroke joinstyle="miter"/>
              <v:path gradientshapeok="t" o:connecttype="rect"/>
            </v:shapetype>
            <v:shape id="Text Box 4" style="position:absolute;margin-left:0;margin-top:17.8pt;width:105.8pt;height:24.4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">
              <v:textbox>
                <w:txbxContent>
                  <w:p w:rsidRPr="00A974AC" w:rsidR="00AA3DA2" w:rsidP="00AA3DA2" w:rsidRDefault="00F2412A" w14:paraId="1F24F994" w14:textId="1FA43951">
                    <w:pPr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2026-09-30</w:t>
                    </w:r>
                  </w:p>
                  <w:p w:rsidR="00924D89" w:rsidRDefault="00924D89" w14:paraId="25F439B2" w14:textId="193EF40B"/>
                </w:txbxContent>
              </v:textbox>
              <w10:wrap anchorx="margin"/>
            </v:shape>
          </w:pict>
        </mc:Fallback>
      </mc:AlternateContent>
    </w:r>
    <w:r w:rsidR="00D95F3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C30F6D" wp14:editId="25562986">
              <wp:simplePos x="0" y="0"/>
              <wp:positionH relativeFrom="column">
                <wp:posOffset>1738989</wp:posOffset>
              </wp:positionH>
              <wp:positionV relativeFrom="paragraph">
                <wp:posOffset>-78519</wp:posOffset>
              </wp:positionV>
              <wp:extent cx="3233530" cy="549729"/>
              <wp:effectExtent l="0" t="0" r="5080" b="317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3530" cy="5497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EC40D4" w:rsidR="00D95F34" w:rsidRDefault="00D95F34" w14:paraId="5A90B4FD" w14:textId="58DAEF7A">
                          <w:pPr>
                            <w:rPr>
                              <w:rFonts w:ascii="EC Square Sans Pro" w:hAnsi="EC Square Sans Pro"/>
                              <w:b/>
                              <w:bCs/>
                              <w:color w:val="E30514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Text Box 1" style="position:absolute;margin-left:136.95pt;margin-top:-6.2pt;width:254.6pt;height:43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" w14:anchorId="43C30F6D">
              <v:textbox>
                <w:txbxContent>
                  <w:p w:rsidRPr="00EC40D4" w:rsidR="00D95F34" w:rsidRDefault="00D95F34" w14:paraId="5A90B4FD" w14:textId="58DAEF7A">
                    <w:pPr>
                      <w:rPr>
                        <w:rFonts w:ascii="EC Square Sans Pro" w:hAnsi="EC Square Sans Pro"/>
                        <w:b/>
                        <w:bCs/>
                        <w:color w:val="E30514"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="6051EE5A">
      <w:rPr/>
      <w:t>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412A" w:rsidRDefault="00F2412A" w14:paraId="020AE57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340"/>
    <w:multiLevelType w:val="multilevel"/>
    <w:tmpl w:val="D6F0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5941E8"/>
    <w:multiLevelType w:val="multilevel"/>
    <w:tmpl w:val="65A2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123C68"/>
    <w:multiLevelType w:val="hybridMultilevel"/>
    <w:tmpl w:val="CFDA740E"/>
    <w:lvl w:ilvl="0" w:tplc="9E24658A">
      <w:numFmt w:val="bullet"/>
      <w:lvlText w:val="·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241068"/>
    <w:multiLevelType w:val="hybridMultilevel"/>
    <w:tmpl w:val="40C07B98"/>
    <w:lvl w:ilvl="0" w:tplc="F87E8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E6031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4421AC"/>
    <w:multiLevelType w:val="multilevel"/>
    <w:tmpl w:val="0BBE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98A253D"/>
    <w:multiLevelType w:val="hybridMultilevel"/>
    <w:tmpl w:val="76CAB2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A616205"/>
    <w:multiLevelType w:val="multilevel"/>
    <w:tmpl w:val="3340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B7710D2"/>
    <w:multiLevelType w:val="multilevel"/>
    <w:tmpl w:val="EB68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E335E8E"/>
    <w:multiLevelType w:val="multilevel"/>
    <w:tmpl w:val="8684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4C87BAF"/>
    <w:multiLevelType w:val="hybridMultilevel"/>
    <w:tmpl w:val="31224A70"/>
    <w:lvl w:ilvl="0" w:tplc="08A05A9A">
      <w:numFmt w:val="bullet"/>
      <w:lvlText w:val="·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5731EC5"/>
    <w:multiLevelType w:val="multilevel"/>
    <w:tmpl w:val="2EC0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61730FC"/>
    <w:multiLevelType w:val="multilevel"/>
    <w:tmpl w:val="E212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178632CF"/>
    <w:multiLevelType w:val="multilevel"/>
    <w:tmpl w:val="E3EC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17930648"/>
    <w:multiLevelType w:val="multilevel"/>
    <w:tmpl w:val="443A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0A86474"/>
    <w:multiLevelType w:val="multilevel"/>
    <w:tmpl w:val="E628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0C47D1F"/>
    <w:multiLevelType w:val="multilevel"/>
    <w:tmpl w:val="C592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407327C"/>
    <w:multiLevelType w:val="multilevel"/>
    <w:tmpl w:val="0278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42C4824"/>
    <w:multiLevelType w:val="multilevel"/>
    <w:tmpl w:val="C630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4850273"/>
    <w:multiLevelType w:val="multilevel"/>
    <w:tmpl w:val="3A24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A824381"/>
    <w:multiLevelType w:val="hybridMultilevel"/>
    <w:tmpl w:val="C9B23A8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EDC4BF5"/>
    <w:multiLevelType w:val="multilevel"/>
    <w:tmpl w:val="8322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3F0A35AC"/>
    <w:multiLevelType w:val="multilevel"/>
    <w:tmpl w:val="68A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A1A7F90"/>
    <w:multiLevelType w:val="multilevel"/>
    <w:tmpl w:val="15C8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DD2448E"/>
    <w:multiLevelType w:val="multilevel"/>
    <w:tmpl w:val="6EE8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E9B5603"/>
    <w:multiLevelType w:val="multilevel"/>
    <w:tmpl w:val="1792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0BF7E19"/>
    <w:multiLevelType w:val="multilevel"/>
    <w:tmpl w:val="CD4A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67F04DC"/>
    <w:multiLevelType w:val="hybridMultilevel"/>
    <w:tmpl w:val="3EB4D0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E6031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D3C202C"/>
    <w:multiLevelType w:val="hybridMultilevel"/>
    <w:tmpl w:val="D1E01C0E"/>
    <w:lvl w:ilvl="0" w:tplc="22FA3C8A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  <w:color w:val="E6031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0F56DD3"/>
    <w:multiLevelType w:val="hybridMultilevel"/>
    <w:tmpl w:val="FA30A31E"/>
    <w:lvl w:ilvl="0" w:tplc="F87E8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E6031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36860C9"/>
    <w:multiLevelType w:val="multilevel"/>
    <w:tmpl w:val="87A2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54B2EF2"/>
    <w:multiLevelType w:val="multilevel"/>
    <w:tmpl w:val="91B4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6785874"/>
    <w:multiLevelType w:val="hybridMultilevel"/>
    <w:tmpl w:val="FB46339E"/>
    <w:lvl w:ilvl="0" w:tplc="C6042E58">
      <w:start w:val="1"/>
      <w:numFmt w:val="bullet"/>
      <w:pStyle w:val="BulletList0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1054E002">
      <w:numFmt w:val="bullet"/>
      <w:lvlText w:val="·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6E9469E"/>
    <w:multiLevelType w:val="hybridMultilevel"/>
    <w:tmpl w:val="AF5A9F64"/>
    <w:lvl w:ilvl="0" w:tplc="41969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71A1EDE"/>
    <w:multiLevelType w:val="multilevel"/>
    <w:tmpl w:val="AB6C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682E727D"/>
    <w:multiLevelType w:val="multilevel"/>
    <w:tmpl w:val="1016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734B5307"/>
    <w:multiLevelType w:val="multilevel"/>
    <w:tmpl w:val="04EC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82807908">
    <w:abstractNumId w:val="5"/>
  </w:num>
  <w:num w:numId="2" w16cid:durableId="2020041419">
    <w:abstractNumId w:val="2"/>
  </w:num>
  <w:num w:numId="3" w16cid:durableId="558371058">
    <w:abstractNumId w:val="32"/>
  </w:num>
  <w:num w:numId="4" w16cid:durableId="1488205701">
    <w:abstractNumId w:val="28"/>
  </w:num>
  <w:num w:numId="5" w16cid:durableId="2031027539">
    <w:abstractNumId w:val="3"/>
  </w:num>
  <w:num w:numId="6" w16cid:durableId="1247305202">
    <w:abstractNumId w:val="9"/>
  </w:num>
  <w:num w:numId="7" w16cid:durableId="1893737034">
    <w:abstractNumId w:val="27"/>
  </w:num>
  <w:num w:numId="8" w16cid:durableId="1007252657">
    <w:abstractNumId w:val="26"/>
  </w:num>
  <w:num w:numId="9" w16cid:durableId="596256220">
    <w:abstractNumId w:val="31"/>
  </w:num>
  <w:num w:numId="10" w16cid:durableId="881357332">
    <w:abstractNumId w:val="19"/>
  </w:num>
  <w:num w:numId="11" w16cid:durableId="376053712">
    <w:abstractNumId w:val="20"/>
  </w:num>
  <w:num w:numId="12" w16cid:durableId="2098162024">
    <w:abstractNumId w:val="10"/>
  </w:num>
  <w:num w:numId="13" w16cid:durableId="1626303614">
    <w:abstractNumId w:val="18"/>
  </w:num>
  <w:num w:numId="14" w16cid:durableId="1920554555">
    <w:abstractNumId w:val="14"/>
  </w:num>
  <w:num w:numId="15" w16cid:durableId="666789124">
    <w:abstractNumId w:val="4"/>
  </w:num>
  <w:num w:numId="16" w16cid:durableId="294719221">
    <w:abstractNumId w:val="15"/>
  </w:num>
  <w:num w:numId="17" w16cid:durableId="910117254">
    <w:abstractNumId w:val="0"/>
  </w:num>
  <w:num w:numId="18" w16cid:durableId="1818103861">
    <w:abstractNumId w:val="13"/>
  </w:num>
  <w:num w:numId="19" w16cid:durableId="1882984454">
    <w:abstractNumId w:val="11"/>
  </w:num>
  <w:num w:numId="20" w16cid:durableId="1907718115">
    <w:abstractNumId w:val="24"/>
  </w:num>
  <w:num w:numId="21" w16cid:durableId="1963728845">
    <w:abstractNumId w:val="35"/>
  </w:num>
  <w:num w:numId="22" w16cid:durableId="226958153">
    <w:abstractNumId w:val="1"/>
  </w:num>
  <w:num w:numId="23" w16cid:durableId="604650259">
    <w:abstractNumId w:val="7"/>
  </w:num>
  <w:num w:numId="24" w16cid:durableId="2099936147">
    <w:abstractNumId w:val="17"/>
  </w:num>
  <w:num w:numId="25" w16cid:durableId="429814154">
    <w:abstractNumId w:val="29"/>
  </w:num>
  <w:num w:numId="26" w16cid:durableId="2038114015">
    <w:abstractNumId w:val="22"/>
  </w:num>
  <w:num w:numId="27" w16cid:durableId="1488396412">
    <w:abstractNumId w:val="30"/>
  </w:num>
  <w:num w:numId="28" w16cid:durableId="1670518952">
    <w:abstractNumId w:val="34"/>
  </w:num>
  <w:num w:numId="29" w16cid:durableId="150148330">
    <w:abstractNumId w:val="12"/>
  </w:num>
  <w:num w:numId="30" w16cid:durableId="1093283426">
    <w:abstractNumId w:val="33"/>
  </w:num>
  <w:num w:numId="31" w16cid:durableId="468016603">
    <w:abstractNumId w:val="6"/>
  </w:num>
  <w:num w:numId="32" w16cid:durableId="1956905123">
    <w:abstractNumId w:val="16"/>
  </w:num>
  <w:num w:numId="33" w16cid:durableId="792409301">
    <w:abstractNumId w:val="23"/>
  </w:num>
  <w:num w:numId="34" w16cid:durableId="1878276937">
    <w:abstractNumId w:val="8"/>
  </w:num>
  <w:num w:numId="35" w16cid:durableId="680815737">
    <w:abstractNumId w:val="25"/>
  </w:num>
  <w:num w:numId="36" w16cid:durableId="182269985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64"/>
    <w:rsid w:val="000050BD"/>
    <w:rsid w:val="0002137B"/>
    <w:rsid w:val="00044467"/>
    <w:rsid w:val="00046C21"/>
    <w:rsid w:val="0006230A"/>
    <w:rsid w:val="0006401A"/>
    <w:rsid w:val="00064B4D"/>
    <w:rsid w:val="00074FD5"/>
    <w:rsid w:val="00084EEF"/>
    <w:rsid w:val="00091336"/>
    <w:rsid w:val="000A6F0C"/>
    <w:rsid w:val="000C4756"/>
    <w:rsid w:val="000D519A"/>
    <w:rsid w:val="000D7446"/>
    <w:rsid w:val="000E256F"/>
    <w:rsid w:val="000F3165"/>
    <w:rsid w:val="00103AEC"/>
    <w:rsid w:val="0011171E"/>
    <w:rsid w:val="00117D8E"/>
    <w:rsid w:val="00146E58"/>
    <w:rsid w:val="0015493C"/>
    <w:rsid w:val="001550A4"/>
    <w:rsid w:val="001653AB"/>
    <w:rsid w:val="001B1F1C"/>
    <w:rsid w:val="001B4C64"/>
    <w:rsid w:val="001B6A2A"/>
    <w:rsid w:val="001C31C8"/>
    <w:rsid w:val="001E4989"/>
    <w:rsid w:val="00212C82"/>
    <w:rsid w:val="00215C40"/>
    <w:rsid w:val="0022499F"/>
    <w:rsid w:val="002270BE"/>
    <w:rsid w:val="0022770C"/>
    <w:rsid w:val="0024226D"/>
    <w:rsid w:val="00253114"/>
    <w:rsid w:val="00261649"/>
    <w:rsid w:val="002854A7"/>
    <w:rsid w:val="002958C9"/>
    <w:rsid w:val="002B3AD2"/>
    <w:rsid w:val="002B77A4"/>
    <w:rsid w:val="002D7249"/>
    <w:rsid w:val="002F1B37"/>
    <w:rsid w:val="002F573E"/>
    <w:rsid w:val="0030528C"/>
    <w:rsid w:val="0031391A"/>
    <w:rsid w:val="003359D3"/>
    <w:rsid w:val="003371E8"/>
    <w:rsid w:val="003449C7"/>
    <w:rsid w:val="0035151C"/>
    <w:rsid w:val="00363FEF"/>
    <w:rsid w:val="00364757"/>
    <w:rsid w:val="003803A0"/>
    <w:rsid w:val="00395D86"/>
    <w:rsid w:val="003A3068"/>
    <w:rsid w:val="003B4E5F"/>
    <w:rsid w:val="003D1E0C"/>
    <w:rsid w:val="003D508D"/>
    <w:rsid w:val="003E13DC"/>
    <w:rsid w:val="00430E2B"/>
    <w:rsid w:val="00443A56"/>
    <w:rsid w:val="00446E47"/>
    <w:rsid w:val="00457C24"/>
    <w:rsid w:val="004616BA"/>
    <w:rsid w:val="00466A07"/>
    <w:rsid w:val="00477979"/>
    <w:rsid w:val="0049261D"/>
    <w:rsid w:val="004952F5"/>
    <w:rsid w:val="004B0A7C"/>
    <w:rsid w:val="004B2B14"/>
    <w:rsid w:val="004D5E26"/>
    <w:rsid w:val="004E0C70"/>
    <w:rsid w:val="004E7D5D"/>
    <w:rsid w:val="00503255"/>
    <w:rsid w:val="00517ADD"/>
    <w:rsid w:val="005220C4"/>
    <w:rsid w:val="00531626"/>
    <w:rsid w:val="00541CAD"/>
    <w:rsid w:val="00545872"/>
    <w:rsid w:val="005713A5"/>
    <w:rsid w:val="00586552"/>
    <w:rsid w:val="0059457C"/>
    <w:rsid w:val="005A6243"/>
    <w:rsid w:val="005B28F3"/>
    <w:rsid w:val="005C01F2"/>
    <w:rsid w:val="005C625D"/>
    <w:rsid w:val="005C7B63"/>
    <w:rsid w:val="005F5B84"/>
    <w:rsid w:val="00602487"/>
    <w:rsid w:val="0061074D"/>
    <w:rsid w:val="00616D55"/>
    <w:rsid w:val="00636A6F"/>
    <w:rsid w:val="00674ED5"/>
    <w:rsid w:val="00677084"/>
    <w:rsid w:val="00677108"/>
    <w:rsid w:val="00687391"/>
    <w:rsid w:val="0069305B"/>
    <w:rsid w:val="006A1DB6"/>
    <w:rsid w:val="006A595E"/>
    <w:rsid w:val="006C4206"/>
    <w:rsid w:val="006E066E"/>
    <w:rsid w:val="006F62FC"/>
    <w:rsid w:val="00702581"/>
    <w:rsid w:val="007137CE"/>
    <w:rsid w:val="00715FB9"/>
    <w:rsid w:val="007170D2"/>
    <w:rsid w:val="00757B9D"/>
    <w:rsid w:val="00765C39"/>
    <w:rsid w:val="007835B6"/>
    <w:rsid w:val="00787D29"/>
    <w:rsid w:val="00791875"/>
    <w:rsid w:val="007A7A37"/>
    <w:rsid w:val="007B0BF9"/>
    <w:rsid w:val="007B13AC"/>
    <w:rsid w:val="007C42AB"/>
    <w:rsid w:val="007E6DB2"/>
    <w:rsid w:val="00823084"/>
    <w:rsid w:val="0083183E"/>
    <w:rsid w:val="00831E4F"/>
    <w:rsid w:val="008736E8"/>
    <w:rsid w:val="008910D8"/>
    <w:rsid w:val="008A4366"/>
    <w:rsid w:val="008A45EC"/>
    <w:rsid w:val="008A461D"/>
    <w:rsid w:val="00901BDA"/>
    <w:rsid w:val="00924732"/>
    <w:rsid w:val="00924D89"/>
    <w:rsid w:val="00931509"/>
    <w:rsid w:val="00937231"/>
    <w:rsid w:val="00944A88"/>
    <w:rsid w:val="00952B0A"/>
    <w:rsid w:val="0096718C"/>
    <w:rsid w:val="0098362D"/>
    <w:rsid w:val="00987DDF"/>
    <w:rsid w:val="0099146D"/>
    <w:rsid w:val="0099590D"/>
    <w:rsid w:val="009C65BF"/>
    <w:rsid w:val="009E0840"/>
    <w:rsid w:val="009F2CE4"/>
    <w:rsid w:val="009F5D37"/>
    <w:rsid w:val="00A169F2"/>
    <w:rsid w:val="00A30A92"/>
    <w:rsid w:val="00A33877"/>
    <w:rsid w:val="00A3503D"/>
    <w:rsid w:val="00A501E0"/>
    <w:rsid w:val="00A70E4E"/>
    <w:rsid w:val="00AA01C3"/>
    <w:rsid w:val="00AA3D30"/>
    <w:rsid w:val="00AA3DA2"/>
    <w:rsid w:val="00AB3742"/>
    <w:rsid w:val="00AC09DD"/>
    <w:rsid w:val="00AF3334"/>
    <w:rsid w:val="00B06571"/>
    <w:rsid w:val="00B104CE"/>
    <w:rsid w:val="00B14ABC"/>
    <w:rsid w:val="00B22DFE"/>
    <w:rsid w:val="00B42BB9"/>
    <w:rsid w:val="00B80313"/>
    <w:rsid w:val="00BA26C8"/>
    <w:rsid w:val="00BB0530"/>
    <w:rsid w:val="00BB69BE"/>
    <w:rsid w:val="00BB73D8"/>
    <w:rsid w:val="00BB7E71"/>
    <w:rsid w:val="00BD19AF"/>
    <w:rsid w:val="00BE17C0"/>
    <w:rsid w:val="00BF3744"/>
    <w:rsid w:val="00BF6A88"/>
    <w:rsid w:val="00C022B8"/>
    <w:rsid w:val="00C123A9"/>
    <w:rsid w:val="00C22D28"/>
    <w:rsid w:val="00C25E1B"/>
    <w:rsid w:val="00C471DB"/>
    <w:rsid w:val="00C57AF8"/>
    <w:rsid w:val="00CD5CA1"/>
    <w:rsid w:val="00D14561"/>
    <w:rsid w:val="00D157D2"/>
    <w:rsid w:val="00D2342D"/>
    <w:rsid w:val="00D307B4"/>
    <w:rsid w:val="00D41D08"/>
    <w:rsid w:val="00D74081"/>
    <w:rsid w:val="00D95F34"/>
    <w:rsid w:val="00DA697F"/>
    <w:rsid w:val="00DB5691"/>
    <w:rsid w:val="00DC1890"/>
    <w:rsid w:val="00DD49FF"/>
    <w:rsid w:val="00DD6116"/>
    <w:rsid w:val="00DE6736"/>
    <w:rsid w:val="00E11E8B"/>
    <w:rsid w:val="00E14C78"/>
    <w:rsid w:val="00E15474"/>
    <w:rsid w:val="00E322CB"/>
    <w:rsid w:val="00E36679"/>
    <w:rsid w:val="00E506F3"/>
    <w:rsid w:val="00E525E2"/>
    <w:rsid w:val="00E54B98"/>
    <w:rsid w:val="00E61414"/>
    <w:rsid w:val="00E72104"/>
    <w:rsid w:val="00E76FF3"/>
    <w:rsid w:val="00EA43B4"/>
    <w:rsid w:val="00EB259C"/>
    <w:rsid w:val="00EB6B95"/>
    <w:rsid w:val="00EC40D4"/>
    <w:rsid w:val="00F10C71"/>
    <w:rsid w:val="00F2412A"/>
    <w:rsid w:val="00F8188D"/>
    <w:rsid w:val="00F84405"/>
    <w:rsid w:val="00F9235A"/>
    <w:rsid w:val="00FA3B0B"/>
    <w:rsid w:val="00FA3FD5"/>
    <w:rsid w:val="00FB7732"/>
    <w:rsid w:val="00FC2664"/>
    <w:rsid w:val="00FE79CD"/>
    <w:rsid w:val="01CCBD63"/>
    <w:rsid w:val="5223B73D"/>
    <w:rsid w:val="6051E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11A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61649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649"/>
    <w:pPr>
      <w:keepNext/>
      <w:keepLines/>
      <w:spacing w:after="120"/>
      <w:jc w:val="center"/>
      <w:outlineLvl w:val="0"/>
    </w:pPr>
    <w:rPr>
      <w:rFonts w:eastAsiaTheme="majorEastAsia" w:cstheme="majorBidi"/>
      <w:b/>
      <w:color w:val="E6031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7B13AC"/>
    <w:pPr>
      <w:keepNext/>
      <w:keepLines/>
      <w:spacing w:before="40" w:after="120"/>
      <w:jc w:val="center"/>
      <w:outlineLvl w:val="1"/>
    </w:pPr>
    <w:rPr>
      <w:rFonts w:asciiTheme="majorHAnsi" w:hAnsiTheme="majorHAnsi" w:eastAsiaTheme="majorEastAsia" w:cstheme="majorBidi"/>
      <w:b/>
      <w:color w:val="E6031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307B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7B4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7B4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7B4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7B4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7B4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7B4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18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261649"/>
    <w:rPr>
      <w:rFonts w:eastAsiaTheme="majorEastAsia" w:cstheme="majorBidi"/>
      <w:b/>
      <w:color w:val="E60313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2B77A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B77A4"/>
  </w:style>
  <w:style w:type="paragraph" w:styleId="Footer">
    <w:name w:val="footer"/>
    <w:basedOn w:val="Normal"/>
    <w:link w:val="FooterChar"/>
    <w:uiPriority w:val="99"/>
    <w:unhideWhenUsed/>
    <w:rsid w:val="002B77A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B77A4"/>
  </w:style>
  <w:style w:type="character" w:styleId="Heading2Char" w:customStyle="1">
    <w:name w:val="Heading 2 Char"/>
    <w:basedOn w:val="DefaultParagraphFont"/>
    <w:link w:val="Heading2"/>
    <w:uiPriority w:val="9"/>
    <w:rsid w:val="007B13AC"/>
    <w:rPr>
      <w:rFonts w:asciiTheme="majorHAnsi" w:hAnsiTheme="majorHAnsi" w:eastAsiaTheme="majorEastAsia" w:cstheme="majorBidi"/>
      <w:b/>
      <w:color w:val="E60313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674ED5"/>
    <w:pPr>
      <w:ind w:left="720"/>
      <w:contextualSpacing/>
    </w:pPr>
  </w:style>
  <w:style w:type="paragraph" w:styleId="Bulletlist" w:customStyle="1">
    <w:name w:val="Bullet list"/>
    <w:basedOn w:val="ListParagraph"/>
    <w:link w:val="BulletlistChar"/>
    <w:rsid w:val="00D95F34"/>
    <w:pPr>
      <w:numPr>
        <w:numId w:val="7"/>
      </w:numPr>
      <w:spacing w:after="0" w:line="240" w:lineRule="auto"/>
    </w:pPr>
    <w:rPr>
      <w:sz w:val="20"/>
      <w:szCs w:val="20"/>
    </w:rPr>
  </w:style>
  <w:style w:type="character" w:styleId="ListParagraphChar" w:customStyle="1">
    <w:name w:val="List Paragraph Char"/>
    <w:basedOn w:val="DefaultParagraphFont"/>
    <w:link w:val="ListParagraph"/>
    <w:rsid w:val="00674ED5"/>
  </w:style>
  <w:style w:type="character" w:styleId="BulletlistChar" w:customStyle="1">
    <w:name w:val="Bullet list Char"/>
    <w:basedOn w:val="ListParagraphChar"/>
    <w:link w:val="Bulletlist"/>
    <w:rsid w:val="00674ED5"/>
    <w:rPr>
      <w:sz w:val="20"/>
      <w:szCs w:val="20"/>
    </w:rPr>
  </w:style>
  <w:style w:type="paragraph" w:styleId="BulletList0" w:customStyle="1">
    <w:name w:val="Bullet List"/>
    <w:basedOn w:val="Bulletlist"/>
    <w:link w:val="BulletListChar0"/>
    <w:qFormat/>
    <w:rsid w:val="00261649"/>
    <w:pPr>
      <w:numPr>
        <w:numId w:val="9"/>
      </w:numPr>
    </w:pPr>
    <w:rPr>
      <w:sz w:val="24"/>
    </w:rPr>
  </w:style>
  <w:style w:type="character" w:styleId="BulletListChar0" w:customStyle="1">
    <w:name w:val="Bullet List Char"/>
    <w:basedOn w:val="BulletlistChar"/>
    <w:link w:val="BulletList0"/>
    <w:rsid w:val="00261649"/>
    <w:rPr>
      <w:sz w:val="24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4B2B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8910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C26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664"/>
    <w:rPr>
      <w:color w:val="605E5C"/>
      <w:shd w:val="clear" w:color="auto" w:fill="E1DFDD"/>
    </w:rPr>
  </w:style>
  <w:style w:type="character" w:styleId="ui-provider" w:customStyle="1">
    <w:name w:val="ui-provider"/>
    <w:basedOn w:val="DefaultParagraphFont"/>
    <w:rsid w:val="003803A0"/>
  </w:style>
  <w:style w:type="character" w:styleId="BookTitle">
    <w:name w:val="Book Title"/>
    <w:basedOn w:val="DefaultParagraphFont"/>
    <w:uiPriority w:val="33"/>
    <w:rsid w:val="00D307B4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rsid w:val="00D307B4"/>
    <w:rPr>
      <w:i/>
      <w:i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307B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307B4"/>
    <w:rPr>
      <w:rFonts w:asciiTheme="majorHAnsi" w:hAnsiTheme="majorHAnsi" w:eastAsiaTheme="majorEastAsia" w:cstheme="majorBidi"/>
      <w:i/>
      <w:iCs/>
      <w:color w:val="2F5496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307B4"/>
    <w:rPr>
      <w:rFonts w:asciiTheme="majorHAnsi" w:hAnsiTheme="majorHAnsi" w:eastAsiaTheme="majorEastAsia" w:cstheme="majorBidi"/>
      <w:color w:val="2F5496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307B4"/>
    <w:rPr>
      <w:rFonts w:asciiTheme="majorHAnsi" w:hAnsiTheme="majorHAnsi" w:eastAsiaTheme="majorEastAsia" w:cstheme="majorBidi"/>
      <w:color w:val="1F3763" w:themeColor="accent1" w:themeShade="7F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307B4"/>
    <w:rPr>
      <w:rFonts w:asciiTheme="majorHAnsi" w:hAnsiTheme="majorHAnsi" w:eastAsiaTheme="majorEastAsia" w:cstheme="majorBidi"/>
      <w:i/>
      <w:iCs/>
      <w:color w:val="1F3763" w:themeColor="accent1" w:themeShade="7F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307B4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307B4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rsid w:val="00D307B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D307B4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307B4"/>
    <w:rPr>
      <w:i/>
      <w:iCs/>
      <w:color w:val="4472C4" w:themeColor="accent1"/>
      <w:sz w:val="24"/>
    </w:rPr>
  </w:style>
  <w:style w:type="character" w:styleId="IntenseReference">
    <w:name w:val="Intense Reference"/>
    <w:basedOn w:val="DefaultParagraphFont"/>
    <w:uiPriority w:val="32"/>
    <w:rsid w:val="00D307B4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rsid w:val="00D307B4"/>
    <w:pPr>
      <w:spacing w:after="0" w:line="240" w:lineRule="auto"/>
    </w:pPr>
    <w:rPr>
      <w:sz w:val="24"/>
    </w:rPr>
  </w:style>
  <w:style w:type="paragraph" w:styleId="Quote">
    <w:name w:val="Quote"/>
    <w:basedOn w:val="Normal"/>
    <w:next w:val="Normal"/>
    <w:link w:val="QuoteChar"/>
    <w:uiPriority w:val="29"/>
    <w:rsid w:val="00D307B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307B4"/>
    <w:rPr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D307B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D307B4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styleId="SubtitleChar" w:customStyle="1">
    <w:name w:val="Subtitle Char"/>
    <w:basedOn w:val="DefaultParagraphFont"/>
    <w:link w:val="Subtitle"/>
    <w:uiPriority w:val="11"/>
    <w:rsid w:val="00D307B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D307B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D307B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rsid w:val="00D307B4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307B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07B4"/>
    <w:pPr>
      <w:spacing w:before="240" w:after="0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NormalWeb">
    <w:name w:val="Normal (Web)"/>
    <w:basedOn w:val="Normal"/>
    <w:uiPriority w:val="99"/>
    <w:semiHidden/>
    <w:unhideWhenUsed/>
    <w:rsid w:val="005713A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Cs w:val="24"/>
      <w:lang w:val="sv-SE" w:eastAsia="sv-S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el.mineur\Downloads\exempelmall-for-innehall-i-en-annons-om-aterkallels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C73A657A824F42BD596953620DD7E8" ma:contentTypeVersion="6" ma:contentTypeDescription="Skapa ett nytt dokument." ma:contentTypeScope="" ma:versionID="470676e29234413d8238639ecf9f827e">
  <xsd:schema xmlns:xsd="http://www.w3.org/2001/XMLSchema" xmlns:xs="http://www.w3.org/2001/XMLSchema" xmlns:p="http://schemas.microsoft.com/office/2006/metadata/properties" xmlns:ns2="b19a478f-28e7-4776-9af7-c7be4ca20de6" xmlns:ns3="9df1d309-a006-4996-be69-117aa082bb0e" targetNamespace="http://schemas.microsoft.com/office/2006/metadata/properties" ma:root="true" ma:fieldsID="4706a04942819654d4265b3bb44e3bf5" ns2:_="" ns3:_="">
    <xsd:import namespace="b19a478f-28e7-4776-9af7-c7be4ca20de6"/>
    <xsd:import namespace="9df1d309-a006-4996-be69-117aa082b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a478f-28e7-4776-9af7-c7be4ca20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1d309-a006-4996-be69-117aa082b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EF8B79-691F-4FAC-B73A-83956BE30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E403AE-BE5D-4D2A-A7A6-95830FF3C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a478f-28e7-4776-9af7-c7be4ca20de6"/>
    <ds:schemaRef ds:uri="9df1d309-a006-4996-be69-117aa082b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70A8E3-B440-49C5-ABD4-EE609014981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6fc144f-9ccb-456f-8d73-3dca6f9b7cf6}" enabled="1" method="Standard" siteId="{57cb6afc-9ab0-45b7-a7a1-ceb7963e26a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exempelmall-for-innehall-i-en-annons-om-aterkallelse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Jessica Nilsson</lastModifiedBy>
  <revision>2</revision>
  <dcterms:created xsi:type="dcterms:W3CDTF">2023-03-17T16:05:00.0000000Z</dcterms:created>
  <dcterms:modified xsi:type="dcterms:W3CDTF">2026-10-06T12:15:35.5671717Z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0x0101005BC73A657A824F42BD596953620DD7E8</vt:lpwstr>
  </property>
</Properties>
</file>